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AA0737" w:rsidRPr="00E17581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:rsidR="00AA0737" w:rsidRPr="00E17581" w:rsidRDefault="00291C1C" w:rsidP="00AA0737">
            <w:pPr>
              <w:pStyle w:val="Titel"/>
            </w:pPr>
            <w:bookmarkStart w:id="0" w:name="_GoBack"/>
            <w:bookmarkEnd w:id="0"/>
            <w:r>
              <w:t>Zertifikat</w:t>
            </w:r>
          </w:p>
        </w:tc>
      </w:tr>
      <w:tr w:rsidR="00AA0737" w:rsidRPr="00E17581" w:rsidTr="00AA0737">
        <w:trPr>
          <w:jc w:val="center"/>
        </w:trPr>
        <w:sdt>
          <w:sdtPr>
            <w:id w:val="1587497638"/>
            <w:placeholder>
              <w:docPart w:val="B84F6AEEB0D62349A0F537D2B6C485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:rsidR="00AA0737" w:rsidRPr="00E17581" w:rsidRDefault="00A410FF" w:rsidP="00AA0737">
                <w:pPr>
                  <w:pStyle w:val="Untertitel"/>
                </w:pPr>
                <w:r w:rsidRPr="00E17581">
                  <w:rPr>
                    <w:lang w:bidi="de-DE"/>
                  </w:rPr>
                  <w:t>MITARBEITER DES MONATS</w:t>
                </w:r>
              </w:p>
            </w:tc>
          </w:sdtContent>
        </w:sdt>
      </w:tr>
      <w:tr w:rsidR="00AA0737" w:rsidRPr="00E17581" w:rsidTr="00AA0737">
        <w:trPr>
          <w:jc w:val="center"/>
        </w:trPr>
        <w:sdt>
          <w:sdtPr>
            <w:id w:val="-1511144004"/>
            <w:placeholder>
              <w:docPart w:val="8D5EF8936787734594AF51F4504480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:rsidR="00AA0737" w:rsidRPr="00E17581" w:rsidRDefault="00A410FF" w:rsidP="00AA0737">
                <w:r w:rsidRPr="00E17581">
                  <w:rPr>
                    <w:lang w:bidi="de-DE"/>
                  </w:rPr>
                  <w:t>verliehen an</w:t>
                </w:r>
              </w:p>
            </w:tc>
          </w:sdtContent>
        </w:sdt>
      </w:tr>
      <w:tr w:rsidR="00AA0737" w:rsidRPr="00E17581" w:rsidTr="00AA0737">
        <w:trPr>
          <w:jc w:val="center"/>
        </w:trPr>
        <w:tc>
          <w:tcPr>
            <w:tcW w:w="12960" w:type="dxa"/>
            <w:gridSpan w:val="5"/>
          </w:tcPr>
          <w:p w:rsidR="00AA0737" w:rsidRPr="00E17581" w:rsidRDefault="004E2ABF" w:rsidP="00AA0737">
            <w:pPr>
              <w:pStyle w:val="Name"/>
            </w:pPr>
            <w:r>
              <w:t>Peter Mustermann</w:t>
            </w:r>
          </w:p>
        </w:tc>
      </w:tr>
      <w:tr w:rsidR="00AA0737" w:rsidRPr="00E17581" w:rsidTr="00AA0737">
        <w:trPr>
          <w:trHeight w:val="1652"/>
          <w:jc w:val="center"/>
        </w:trPr>
        <w:sdt>
          <w:sdtPr>
            <w:id w:val="-480612801"/>
            <w:placeholder>
              <w:docPart w:val="0276F270B1F43E46B10EDAB8C36CD4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center"/>
              </w:tcPr>
              <w:p w:rsidR="0069082D" w:rsidRPr="00E17581" w:rsidRDefault="00A410FF" w:rsidP="00AA0737">
                <w:r w:rsidRPr="00E17581">
                  <w:rPr>
                    <w:lang w:bidi="de-DE"/>
                  </w:rPr>
                  <w:t>in Anerkennung von</w:t>
                </w:r>
              </w:p>
              <w:p w:rsidR="00AA0737" w:rsidRPr="00E17581" w:rsidRDefault="00A410FF" w:rsidP="00AA0737">
                <w:r w:rsidRPr="00E17581">
                  <w:rPr>
                    <w:lang w:bidi="de-DE"/>
                  </w:rPr>
                  <w:t>Engagement, Leidenschaft und Einsatz bei der Arbeit</w:t>
                </w:r>
              </w:p>
            </w:tc>
          </w:sdtContent>
        </w:sdt>
      </w:tr>
      <w:tr w:rsidR="008A067C" w:rsidRPr="00E17581" w:rsidTr="00DB0919">
        <w:trPr>
          <w:trHeight w:val="992"/>
          <w:jc w:val="center"/>
        </w:trPr>
        <w:tc>
          <w:tcPr>
            <w:tcW w:w="810" w:type="dxa"/>
            <w:vAlign w:val="bottom"/>
          </w:tcPr>
          <w:p w:rsidR="008A067C" w:rsidRPr="00E17581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8A067C" w:rsidRPr="00E17581" w:rsidRDefault="008A067C" w:rsidP="00AA0737">
            <w:pPr>
              <w:jc w:val="left"/>
            </w:pPr>
          </w:p>
        </w:tc>
        <w:tc>
          <w:tcPr>
            <w:tcW w:w="1260" w:type="dxa"/>
          </w:tcPr>
          <w:p w:rsidR="008A067C" w:rsidRPr="00E17581" w:rsidRDefault="008A067C" w:rsidP="00AA0737"/>
        </w:tc>
        <w:tc>
          <w:tcPr>
            <w:tcW w:w="3330" w:type="dxa"/>
            <w:vAlign w:val="bottom"/>
          </w:tcPr>
          <w:p w:rsidR="008A067C" w:rsidRPr="00E17581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8A067C" w:rsidRPr="00E17581" w:rsidRDefault="008A067C" w:rsidP="00AA0737">
            <w:pPr>
              <w:jc w:val="left"/>
            </w:pPr>
          </w:p>
        </w:tc>
      </w:tr>
      <w:tr w:rsidR="008A067C" w:rsidRPr="00E17581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8A067C" w:rsidRPr="00E17581" w:rsidRDefault="008A067C" w:rsidP="008A067C"/>
        </w:tc>
        <w:tc>
          <w:tcPr>
            <w:tcW w:w="5310" w:type="dxa"/>
            <w:vAlign w:val="center"/>
          </w:tcPr>
          <w:p w:rsidR="008A067C" w:rsidRPr="00E17581" w:rsidRDefault="004E2ABF" w:rsidP="008A067C">
            <w:r>
              <w:t>Max Mustermann</w:t>
            </w:r>
          </w:p>
        </w:tc>
        <w:tc>
          <w:tcPr>
            <w:tcW w:w="1260" w:type="dxa"/>
            <w:vAlign w:val="center"/>
          </w:tcPr>
          <w:p w:rsidR="008A067C" w:rsidRPr="00E17581" w:rsidRDefault="008A067C" w:rsidP="008A067C"/>
        </w:tc>
        <w:tc>
          <w:tcPr>
            <w:tcW w:w="3330" w:type="dxa"/>
            <w:vAlign w:val="center"/>
          </w:tcPr>
          <w:p w:rsidR="008A067C" w:rsidRPr="00E17581" w:rsidRDefault="004E2ABF" w:rsidP="008A067C">
            <w:r>
              <w:t>5. September 2020</w:t>
            </w:r>
          </w:p>
        </w:tc>
        <w:tc>
          <w:tcPr>
            <w:tcW w:w="2250" w:type="dxa"/>
            <w:vAlign w:val="center"/>
          </w:tcPr>
          <w:p w:rsidR="008A067C" w:rsidRPr="00E17581" w:rsidRDefault="008A067C" w:rsidP="008A067C"/>
        </w:tc>
      </w:tr>
    </w:tbl>
    <w:p w:rsidR="00A410FF" w:rsidRPr="00E17581" w:rsidRDefault="00A410FF" w:rsidP="00AA0737">
      <w:pPr>
        <w:pStyle w:val="Textkrper"/>
      </w:pPr>
    </w:p>
    <w:sectPr w:rsidR="00A410FF" w:rsidRPr="00E17581" w:rsidSect="00B1292D">
      <w:headerReference w:type="default" r:id="rId9"/>
      <w:type w:val="continuous"/>
      <w:pgSz w:w="16838" w:h="11906" w:orient="landscape" w:code="9"/>
      <w:pgMar w:top="907" w:right="1440" w:bottom="284" w:left="1440" w:header="567" w:footer="56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32CE" w:rsidRDefault="001F32CE" w:rsidP="003F140B">
      <w:r>
        <w:separator/>
      </w:r>
    </w:p>
  </w:endnote>
  <w:endnote w:type="continuationSeparator" w:id="0">
    <w:p w:rsidR="001F32CE" w:rsidRDefault="001F32CE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panose1 w:val="020408020504050902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icrosoft YaHei UI">
    <w:panose1 w:val="020B0604020202020204"/>
    <w:charset w:val="86"/>
    <w:family w:val="swiss"/>
    <w:pitch w:val="variable"/>
    <w:sig w:usb0="80000287" w:usb1="28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32CE" w:rsidRDefault="001F32CE" w:rsidP="003F140B">
      <w:r>
        <w:separator/>
      </w:r>
    </w:p>
  </w:footnote>
  <w:footnote w:type="continuationSeparator" w:id="0">
    <w:p w:rsidR="001F32CE" w:rsidRDefault="001F32CE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B53" w:rsidRPr="00E17581" w:rsidRDefault="008A067C" w:rsidP="003F140B">
    <w:pPr>
      <w:pStyle w:val="Kopfzeile"/>
    </w:pPr>
    <w:r w:rsidRPr="00E17581">
      <w:rPr>
        <w:noProof/>
        <w:lang w:bidi="de-DE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0C7DEA3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pe 18" descr="Designrahmen und Eckformen für Hintergrund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pe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ihand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ihand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ihand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ihand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ihand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ihand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ihand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ihand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ihand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ihand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ihand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ihand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ihand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ihand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ihandform 41"/>
                        <wps:cNvSpPr>
                          <a:spLocks/>
                        </wps:cNvSpPr>
                        <wps:spPr bwMode="auto">
                          <a:xfrm>
                            <a:off x="3699" y="7200"/>
                            <a:ext cx="8447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ihand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ihand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pe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CE5DFE1" id="Gruppe 18" o:spid="_x0000_s1026" alt="Designrahmen und Eckformen für Hintergrund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">
              <v:group id="Gruppe 2" o:spid="_x0000_s1027" style="position:absolute;width:101123;height:78352" coordorigin="-28,-99" coordsize="15925,123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<v:shape id="Freihandform 7" o:spid="_x0000_s1028" style="position:absolute;left:477;top:2730;width:11757;height:9027;visibility:visible;mso-wrap-style:square;v-text-anchor:top" coordsize="11757,9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" path="m11756,9026l,9026,,e" filled="f" strokecolor="#fbb040 [3209]" strokeweight="1pt">
                  <v:path arrowok="t" o:connecttype="custom" o:connectlocs="11756,9026;0,9026;0,0" o:connectangles="0,0,0"/>
                </v:shape>
                <v:shape id="Freihandform 4" o:spid="_x0000_s1029" style="position:absolute;left:6099;top:617;width:9124;height:9361;visibility:visible;mso-wrap-style:square;v-text-anchor:top" coordsize="9124,9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" path="m,l9123,r,9360e" filled="f" strokecolor="#27aae1 [3206]" strokeweight="2pt">
                  <v:path arrowok="t" o:connecttype="custom" o:connectlocs="0,0;9123,0;9123,9360" o:connectangles="0,0,0"/>
                </v:shape>
                <v:shape id="Freihandform 5" o:spid="_x0000_s1030" style="position:absolute;left:6407;top:489;width:8943;height:9027;visibility:visible;mso-wrap-style:square;v-text-anchor:top" coordsize="8943,9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" path="m,l8942,r,9026e" filled="f" strokecolor="#27aae1 [3206]" strokeweight="1pt">
                  <v:path arrowok="t" o:connecttype="custom" o:connectlocs="0,0;8942,0;8942,9026" o:connectangles="0,0,0"/>
                </v:shape>
                <v:shape id="Freihandform 6" o:spid="_x0000_s1031" style="position:absolute;left:604;top:2268;width:11938;height:9361;visibility:visible;mso-wrap-style:square;v-text-anchor:top" coordsize="11938,9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" path="m11937,9360l,9360,,e" filled="f" strokecolor="#fbb040 [3209]" strokeweight="2pt">
                  <v:path arrowok="t" o:connecttype="custom" o:connectlocs="11937,9360;0,9360;0,0" o:connectangles="0,0,0"/>
                </v:shape>
                <v:shape id="Freihandform 8" o:spid="_x0000_s1032" style="position:absolute;left:1;width:1938;height:3225;visibility:visible;mso-wrap-style:square;v-text-anchor:top" coordsize="1938,3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&#13;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ihandform 9" o:spid="_x0000_s1033" style="position:absolute;left:1;width:3344;height:5780;visibility:visible;mso-wrap-style:square;v-text-anchor:top" coordsize="3344,5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&#13;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reihandform 10" o:spid="_x0000_s1034" style="position:absolute;left:-28;top:-99;width:1570;height:2745;visibility:visible;mso-wrap-style:square;v-text-anchor:top" coordsize="1570,2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" path="m1569,l,,,2744,1569,xe" fillcolor="#2b3990 [3204]" stroked="f">
                  <v:path arrowok="t" o:connecttype="custom" o:connectlocs="1569,0;0,0;0,2744;1569,0" o:connectangles="0,0,0,0"/>
                </v:shape>
                <v:shape id="Freihandform 11" o:spid="_x0000_s1035" style="position:absolute;left:2509;width:1685;height:2890;visibility:visible;mso-wrap-style:square;v-text-anchor:top" coordsize="1685,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&#13;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reihandform 12" o:spid="_x0000_s1036" style="position:absolute;left:3330;width:3345;height:2890;visibility:visible;mso-wrap-style:square;v-text-anchor:top" coordsize="3345,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&#13;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reihandform 13" o:spid="_x0000_s1037" style="position:absolute;left:14627;top:10222;width:1213;height:2018;visibility:visible;mso-wrap-style:square;v-text-anchor:top" coordsize="1213,2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&#13;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ihandform 14" o:spid="_x0000_s1038" style="position:absolute;left:13746;top:8620;width:2094;height:3620;visibility:visible;mso-wrap-style:square;v-text-anchor:top" coordsize="2094,3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&#13;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reihandform 15" o:spid="_x0000_s1039" style="position:absolute;left:14915;top:10523;width:982;height:1717;visibility:visible;mso-wrap-style:square;v-text-anchor:top" coordsize="982,17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" path="m981,l,1716r981,l981,xe" fillcolor="#2b3990 [3204]" stroked="f">
                  <v:path arrowok="t" o:connecttype="custom" o:connectlocs="981,0;0,1716;981,1716;981,0" o:connectangles="0,0,0,0"/>
                </v:shape>
                <v:shape id="Freihandform 16" o:spid="_x0000_s1040" style="position:absolute;left:13213;top:10428;width:1057;height:1812;visibility:visible;mso-wrap-style:square;v-text-anchor:top" coordsize="1057,18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&#13;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reihandform 17" o:spid="_x0000_s1041" style="position:absolute;left:11663;top:10428;width:2097;height:1812;visibility:visible;mso-wrap-style:square;v-text-anchor:top" coordsize="2097,18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&#13;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reihandform 41" o:spid="_x0000_s1042" style="position:absolute;left:3699;top:7200;width:8447;height:20;visibility:visible;mso-wrap-style:square;v-text-anchor:top" coordsize="738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" path="m,l7381,e" filled="f" strokecolor="#27aae1 [3206]" strokeweight="1pt">
                  <v:path arrowok="t" o:connecttype="custom" o:connectlocs="0,0;8446,0" o:connectangles="0,0"/>
                </v:shape>
                <v:shape id="Freihandform 42" o:spid="_x0000_s1043" style="position:absolute;left:2220;top:10419;width:5350;height:20;visibility:visible;mso-wrap-style:square;v-text-anchor:top" coordsize="535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" path="m,l5349,e" filled="f" strokecolor="#27aae1 [3206]" strokeweight="1pt">
                  <v:path arrowok="t" o:connecttype="custom" o:connectlocs="0,0;5349,0" o:connectangles="0,0"/>
                </v:shape>
                <v:shape id="Freihandform 43" o:spid="_x0000_s1044" style="position:absolute;left:8817;top:10419;width:3290;height:20;visibility:visible;mso-wrap-style:square;v-text-anchor:top" coordsize="329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" path="m,l3289,e" filled="f" strokecolor="#27aae1 [3206]" strokeweight="1pt">
                  <v:path arrowok="t" o:connecttype="custom" o:connectlocs="0,0;3289,0" o:connectangles="0,0"/>
                </v:shape>
              </v:group>
              <v:group id="Gruppe 48" o:spid="_x0000_s1045" style="position:absolute;left:81860;top:7837;width:13780;height:21385" coordsize="13779,213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<v:shape id="Form" o:spid="_x0000_s1046" style="position:absolute;left:1358;top:13308;width:1919;height:8076;visibility:visible;mso-wrap-style:square;v-text-anchor:middle" coordsize="21336,21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&#13;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" o:spid="_x0000_s1047" style="position:absolute;left:10411;top:13308;width:1919;height:8065;visibility:visible;mso-wrap-style:square;v-text-anchor:middle" coordsize="21336,21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&#13;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" o:spid="_x0000_s1048" style="position:absolute;left:2897;top:13580;width:7937;height:7074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&#13;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" o:spid="_x0000_s1049" style="position:absolute;width:13779;height:13804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&#13;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" o:spid="_x0000_s1050" style="position:absolute;left:2082;top:2082;width:9296;height:9322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&#13;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" o:spid="_x0000_s1051" style="position:absolute;left:3983;top:4436;width:5702;height:5207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&#13;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E17581">
      <w:rPr>
        <w:noProof/>
        <w:lang w:bidi="de-DE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Bild 19" descr="Hintergrundbild Linien Op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92803F2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A0761C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4D0B7B2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13827E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5C42704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B64B3D0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34D664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FCAC2F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92EE8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76D4A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3E4341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66D5B0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CAF1E7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removePersonalInformation/>
  <w:removeDateAndTime/>
  <w:embedSystemFonts/>
  <w:bordersDoNotSurroundHeader/>
  <w:bordersDoNotSurroundFooter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C1C"/>
    <w:rsid w:val="00045429"/>
    <w:rsid w:val="0006192F"/>
    <w:rsid w:val="000E5D3E"/>
    <w:rsid w:val="001B24AF"/>
    <w:rsid w:val="001F32CE"/>
    <w:rsid w:val="00291C1C"/>
    <w:rsid w:val="003B1197"/>
    <w:rsid w:val="003F140B"/>
    <w:rsid w:val="004B1102"/>
    <w:rsid w:val="004C5413"/>
    <w:rsid w:val="004E2ABF"/>
    <w:rsid w:val="004E338A"/>
    <w:rsid w:val="0050334E"/>
    <w:rsid w:val="00552437"/>
    <w:rsid w:val="00657B53"/>
    <w:rsid w:val="0069082D"/>
    <w:rsid w:val="0081636F"/>
    <w:rsid w:val="008A067C"/>
    <w:rsid w:val="009C1DF6"/>
    <w:rsid w:val="00A1495F"/>
    <w:rsid w:val="00A410FF"/>
    <w:rsid w:val="00AA0737"/>
    <w:rsid w:val="00AB489F"/>
    <w:rsid w:val="00B1292D"/>
    <w:rsid w:val="00BC2478"/>
    <w:rsid w:val="00C84141"/>
    <w:rsid w:val="00DB0919"/>
    <w:rsid w:val="00E17581"/>
    <w:rsid w:val="00E31E21"/>
    <w:rsid w:val="00ED586A"/>
    <w:rsid w:val="00EF16E7"/>
    <w:rsid w:val="00F0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rsid w:val="00E17581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berschrift1">
    <w:name w:val="heading 1"/>
    <w:basedOn w:val="Standard"/>
    <w:next w:val="Standard"/>
    <w:link w:val="berschrift1Zchn"/>
    <w:uiPriority w:val="9"/>
    <w:rsid w:val="00E17581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17581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17581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17581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17581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17581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17581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17581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17581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E17581"/>
    <w:rPr>
      <w:i w:val="0"/>
      <w:iCs w:val="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E17581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Listenabsatz">
    <w:name w:val="List Paragraph"/>
    <w:basedOn w:val="Standard"/>
    <w:uiPriority w:val="1"/>
    <w:semiHidden/>
    <w:rsid w:val="00E17581"/>
    <w:rPr>
      <w:rFonts w:ascii="Times New Roman" w:hAnsi="Times New Roman" w:cs="Times New Roman"/>
      <w:sz w:val="24"/>
      <w:szCs w:val="24"/>
    </w:rPr>
  </w:style>
  <w:style w:type="paragraph" w:customStyle="1" w:styleId="Tabellenabsatz">
    <w:name w:val="Tabellenabsatz"/>
    <w:basedOn w:val="Standard"/>
    <w:uiPriority w:val="1"/>
    <w:semiHidden/>
    <w:rsid w:val="00E17581"/>
    <w:rPr>
      <w:rFonts w:ascii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E17581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Fuzeile">
    <w:name w:val="footer"/>
    <w:basedOn w:val="Standard"/>
    <w:link w:val="FuzeileZchn"/>
    <w:uiPriority w:val="99"/>
    <w:semiHidden/>
    <w:rsid w:val="00E17581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itel">
    <w:name w:val="Title"/>
    <w:basedOn w:val="Textkrper"/>
    <w:next w:val="Standard"/>
    <w:link w:val="TitelZchn"/>
    <w:uiPriority w:val="10"/>
    <w:qFormat/>
    <w:rsid w:val="00E17581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TitelZchn">
    <w:name w:val="Titel Zchn"/>
    <w:basedOn w:val="Absatz-Standardschriftart"/>
    <w:link w:val="Titel"/>
    <w:uiPriority w:val="10"/>
    <w:rsid w:val="00E17581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Untertitel">
    <w:name w:val="Subtitle"/>
    <w:basedOn w:val="Textkrper"/>
    <w:next w:val="Standard"/>
    <w:link w:val="UntertitelZchn"/>
    <w:uiPriority w:val="11"/>
    <w:qFormat/>
    <w:rsid w:val="00E17581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17581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Textkrper"/>
    <w:uiPriority w:val="1"/>
    <w:qFormat/>
    <w:rsid w:val="00E17581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Tabellenraster">
    <w:name w:val="Table Grid"/>
    <w:basedOn w:val="NormaleTabelle"/>
    <w:uiPriority w:val="39"/>
    <w:rsid w:val="00E17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7581"/>
    <w:rPr>
      <w:rFonts w:ascii="Century Schoolbook" w:hAnsi="Century Schoolbook"/>
      <w:color w:val="808080"/>
    </w:rPr>
  </w:style>
  <w:style w:type="character" w:styleId="Erwhnung">
    <w:name w:val="Mention"/>
    <w:basedOn w:val="Absatz-Standardschriftart"/>
    <w:uiPriority w:val="99"/>
    <w:semiHidden/>
    <w:unhideWhenUsed/>
    <w:rsid w:val="00E17581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E17581"/>
    <w:pPr>
      <w:numPr>
        <w:numId w:val="1"/>
      </w:numPr>
    </w:pPr>
  </w:style>
  <w:style w:type="numbering" w:styleId="1ai">
    <w:name w:val="Outline List 1"/>
    <w:basedOn w:val="KeineListe"/>
    <w:uiPriority w:val="99"/>
    <w:semiHidden/>
    <w:unhideWhenUsed/>
    <w:rsid w:val="00E17581"/>
    <w:pPr>
      <w:numPr>
        <w:numId w:val="2"/>
      </w:numPr>
    </w:pPr>
  </w:style>
  <w:style w:type="character" w:styleId="HTMLCode">
    <w:name w:val="HTML Code"/>
    <w:basedOn w:val="Absatz-Standardschriftart"/>
    <w:uiPriority w:val="99"/>
    <w:semiHidden/>
    <w:unhideWhenUsed/>
    <w:rsid w:val="00E17581"/>
    <w:rPr>
      <w:rFonts w:ascii="Consolas" w:hAnsi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E17581"/>
    <w:rPr>
      <w:rFonts w:ascii="Century Schoolbook" w:hAnsi="Century Schoolbook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E17581"/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HTMLDefinition">
    <w:name w:val="HTML Definition"/>
    <w:basedOn w:val="Absatz-Standardschriftart"/>
    <w:uiPriority w:val="99"/>
    <w:semiHidden/>
    <w:unhideWhenUsed/>
    <w:rsid w:val="00E17581"/>
    <w:rPr>
      <w:rFonts w:ascii="Century Schoolbook" w:hAnsi="Century Schoolbook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E17581"/>
    <w:rPr>
      <w:rFonts w:ascii="Century Schoolbook" w:hAnsi="Century Schoolbook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E17581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E17581"/>
    <w:rPr>
      <w:rFonts w:ascii="Consolas" w:hAnsi="Consolas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E17581"/>
    <w:rPr>
      <w:rFonts w:ascii="Century Schoolbook" w:hAnsi="Century Schoolbook"/>
    </w:rPr>
  </w:style>
  <w:style w:type="character" w:styleId="HTMLTastatur">
    <w:name w:val="HTML Keyboard"/>
    <w:basedOn w:val="Absatz-Standardschriftart"/>
    <w:uiPriority w:val="99"/>
    <w:semiHidden/>
    <w:unhideWhenUsed/>
    <w:rsid w:val="00E17581"/>
    <w:rPr>
      <w:rFonts w:ascii="Consolas" w:hAnsi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17581"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17581"/>
    <w:rPr>
      <w:rFonts w:ascii="Consolas" w:hAnsi="Consolas" w:cs="Georgia"/>
      <w:i/>
      <w:iCs/>
      <w:color w:val="2B3990" w:themeColor="accent1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E17581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E17581"/>
    <w:pPr>
      <w:spacing w:after="100"/>
      <w:ind w:left="28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E17581"/>
    <w:pPr>
      <w:spacing w:after="100"/>
      <w:ind w:left="56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E17581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E17581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E17581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17581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17581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17581"/>
    <w:pPr>
      <w:spacing w:after="100"/>
      <w:ind w:left="224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E17581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17581"/>
    <w:pPr>
      <w:outlineLvl w:val="9"/>
    </w:pPr>
  </w:style>
  <w:style w:type="character" w:styleId="SchwacherVerweis">
    <w:name w:val="Subtle Reference"/>
    <w:basedOn w:val="Absatz-Standardschriftart"/>
    <w:uiPriority w:val="31"/>
    <w:semiHidden/>
    <w:rsid w:val="00E17581"/>
    <w:rPr>
      <w:rFonts w:ascii="Century Schoolbook" w:hAnsi="Century Schoolbook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E17581"/>
    <w:rPr>
      <w:rFonts w:ascii="Century Schoolbook" w:hAnsi="Century Schoolbook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E1758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E17581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E17581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E17581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E17581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E17581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E17581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E1758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E1758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E1758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E1758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E1758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E1758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E1758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E1758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E17581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E17581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E17581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E17581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E17581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E17581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E17581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E17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E17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E17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E17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E17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E17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E17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E17581"/>
  </w:style>
  <w:style w:type="character" w:styleId="Buchtitel">
    <w:name w:val="Book Title"/>
    <w:basedOn w:val="Absatz-Standardschriftart"/>
    <w:uiPriority w:val="33"/>
    <w:semiHidden/>
    <w:rsid w:val="00E17581"/>
    <w:rPr>
      <w:rFonts w:ascii="Century Schoolbook" w:hAnsi="Century Schoolbook"/>
      <w:b/>
      <w:bCs/>
      <w:i/>
      <w:iCs/>
      <w:spacing w:val="5"/>
    </w:rPr>
  </w:style>
  <w:style w:type="character" w:styleId="Hashtag">
    <w:name w:val="Hashtag"/>
    <w:basedOn w:val="Absatz-Standardschriftart"/>
    <w:uiPriority w:val="99"/>
    <w:semiHidden/>
    <w:unhideWhenUsed/>
    <w:rsid w:val="00E17581"/>
    <w:rPr>
      <w:rFonts w:ascii="Century Schoolbook" w:hAnsi="Century Schoolbook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175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17581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E17581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E17581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E17581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E17581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E17581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E17581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E17581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E17581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E17581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E17581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E17581"/>
    <w:pPr>
      <w:numPr>
        <w:numId w:val="3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E17581"/>
    <w:pPr>
      <w:numPr>
        <w:numId w:val="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E17581"/>
    <w:pPr>
      <w:numPr>
        <w:numId w:val="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E17581"/>
    <w:pPr>
      <w:numPr>
        <w:numId w:val="6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E17581"/>
    <w:pPr>
      <w:numPr>
        <w:numId w:val="7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E17581"/>
    <w:pPr>
      <w:numPr>
        <w:numId w:val="8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E17581"/>
    <w:pPr>
      <w:numPr>
        <w:numId w:val="9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E17581"/>
    <w:pPr>
      <w:numPr>
        <w:numId w:val="10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E17581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E17581"/>
    <w:pPr>
      <w:numPr>
        <w:numId w:val="12"/>
      </w:numPr>
      <w:contextualSpacing/>
    </w:pPr>
  </w:style>
  <w:style w:type="table" w:styleId="TabelleKlassisch1">
    <w:name w:val="Table Classic 1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E17581"/>
  </w:style>
  <w:style w:type="paragraph" w:styleId="Makrotext">
    <w:name w:val="macro"/>
    <w:link w:val="MakrotextZchn"/>
    <w:uiPriority w:val="99"/>
    <w:semiHidden/>
    <w:unhideWhenUsed/>
    <w:rsid w:val="00E1758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E17581"/>
    <w:rPr>
      <w:rFonts w:ascii="Consolas" w:hAnsi="Consolas" w:cs="Georgia"/>
      <w:i/>
      <w:iCs/>
      <w:color w:val="2B3990" w:themeColor="accent1"/>
    </w:rPr>
  </w:style>
  <w:style w:type="paragraph" w:styleId="Umschlagabsenderadresse">
    <w:name w:val="envelope return"/>
    <w:basedOn w:val="Standard"/>
    <w:uiPriority w:val="99"/>
    <w:semiHidden/>
    <w:unhideWhenUsed/>
    <w:rsid w:val="00E17581"/>
    <w:rPr>
      <w:rFonts w:eastAsiaTheme="majorEastAsia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E17581"/>
    <w:rPr>
      <w:rFonts w:ascii="Century Schoolbook" w:hAnsi="Century Schoolbook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17581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E17581"/>
    <w:rPr>
      <w:rFonts w:ascii="Century Schoolbook" w:hAnsi="Century Schoolbook" w:cs="Georgia"/>
      <w:i/>
      <w:iCs/>
      <w:color w:val="2B3990" w:themeColor="accent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E17581"/>
    <w:pPr>
      <w:ind w:left="280" w:hanging="28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E17581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E17581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E17581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Hervorhebung">
    <w:name w:val="Emphasis"/>
    <w:basedOn w:val="Absatz-Standardschriftart"/>
    <w:uiPriority w:val="20"/>
    <w:semiHidden/>
    <w:rsid w:val="00E17581"/>
    <w:rPr>
      <w:rFonts w:ascii="Century Schoolbook" w:hAnsi="Century Schoolbook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E17581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E17581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E17581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E17581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E17581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E17581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E17581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E1758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758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7581"/>
    <w:rPr>
      <w:rFonts w:ascii="Century Schoolbook" w:hAnsi="Century Schoolbook" w:cs="Georgia"/>
      <w:i/>
      <w:iCs/>
      <w:color w:val="2B3990" w:themeColor="accen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758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7581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17581"/>
    <w:rPr>
      <w:rFonts w:ascii="Century Schoolbook" w:hAnsi="Century Schoolbook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7581"/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7581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E1758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E17581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581"/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581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17581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17581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17581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17581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17581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17581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17581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17581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E17581"/>
    <w:pPr>
      <w:numPr>
        <w:numId w:val="13"/>
      </w:numPr>
    </w:pPr>
  </w:style>
  <w:style w:type="table" w:styleId="EinfacheTabelle1">
    <w:name w:val="Plain Table 1"/>
    <w:basedOn w:val="NormaleTabelle"/>
    <w:uiPriority w:val="41"/>
    <w:rsid w:val="00E1758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E1758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E1758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E1758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E1758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KeinLeerraum">
    <w:name w:val="No Spacing"/>
    <w:uiPriority w:val="1"/>
    <w:semiHidden/>
    <w:rsid w:val="00E17581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E17581"/>
  </w:style>
  <w:style w:type="character" w:customStyle="1" w:styleId="DatumZchn">
    <w:name w:val="Datum Zchn"/>
    <w:basedOn w:val="Absatz-Standardschriftart"/>
    <w:link w:val="Datum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IntensiverVerweis">
    <w:name w:val="Intense Reference"/>
    <w:basedOn w:val="Absatz-Standardschriftart"/>
    <w:uiPriority w:val="32"/>
    <w:semiHidden/>
    <w:rsid w:val="00E17581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E17581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E17581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IntensiveHervorhebung">
    <w:name w:val="Intense Emphasis"/>
    <w:basedOn w:val="Absatz-Standardschriftart"/>
    <w:uiPriority w:val="21"/>
    <w:semiHidden/>
    <w:rsid w:val="00E17581"/>
    <w:rPr>
      <w:rFonts w:ascii="Century Schoolbook" w:hAnsi="Century Schoolbook"/>
      <w:i/>
      <w:iCs/>
      <w:color w:val="2B3990" w:themeColor="accent1"/>
    </w:rPr>
  </w:style>
  <w:style w:type="paragraph" w:styleId="StandardWeb">
    <w:name w:val="Normal (Web)"/>
    <w:basedOn w:val="Standard"/>
    <w:uiPriority w:val="99"/>
    <w:semiHidden/>
    <w:unhideWhenUsed/>
    <w:rsid w:val="00E17581"/>
    <w:rPr>
      <w:rFonts w:ascii="Times New Roman" w:hAnsi="Times New Roman" w:cs="Times New Roman"/>
      <w:sz w:val="24"/>
      <w:szCs w:val="24"/>
    </w:rPr>
  </w:style>
  <w:style w:type="character" w:styleId="IntelligenterLink">
    <w:name w:val="Smart Hyperlink"/>
    <w:basedOn w:val="Absatz-Standardschriftart"/>
    <w:uiPriority w:val="99"/>
    <w:semiHidden/>
    <w:unhideWhenUsed/>
    <w:rsid w:val="00E17581"/>
    <w:rPr>
      <w:rFonts w:ascii="Century Schoolbook" w:hAnsi="Century Schoolbook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17581"/>
    <w:rPr>
      <w:rFonts w:ascii="Century Schoolbook" w:hAnsi="Century Schoolbook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E1758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E17581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E17581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E17581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E17581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E17581"/>
    <w:pPr>
      <w:ind w:firstLine="360"/>
    </w:pPr>
    <w:rPr>
      <w:i/>
      <w:iCs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E17581"/>
    <w:pPr>
      <w:spacing w:after="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tandardeinzug">
    <w:name w:val="Normal Indent"/>
    <w:basedOn w:val="Standard"/>
    <w:uiPriority w:val="99"/>
    <w:semiHidden/>
    <w:unhideWhenUsed/>
    <w:rsid w:val="00E17581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E17581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elleAktuell">
    <w:name w:val="Table Contemporary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E1758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E17581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E17581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E17581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E17581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E17581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E17581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E1758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E17581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E17581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E17581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E17581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E17581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E17581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E1758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E17581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E17581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E17581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E17581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E17581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E17581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E1758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E17581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E17581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E17581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E17581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E17581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E17581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E175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E175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E175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E175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E175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E175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E175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Listentabelle2">
    <w:name w:val="List Table 2"/>
    <w:basedOn w:val="NormaleTabelle"/>
    <w:uiPriority w:val="47"/>
    <w:rsid w:val="00E1758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E17581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E17581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E17581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E17581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E17581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E17581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Listentabelle3">
    <w:name w:val="List Table 3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E17581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E17581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E17581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E17581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E17581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E17581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E17581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E1758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E17581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E17581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E17581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E17581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E17581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E17581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E17581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E17581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E17581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E17581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E17581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E17581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E17581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E17581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E17581"/>
  </w:style>
  <w:style w:type="character" w:customStyle="1" w:styleId="AnredeZchn">
    <w:name w:val="Anrede Zchn"/>
    <w:basedOn w:val="Absatz-Standardschriftart"/>
    <w:link w:val="Anrede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elleSpalten1">
    <w:name w:val="Table Columns 1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E17581"/>
    <w:pPr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elleEinfach1">
    <w:name w:val="Table Simple 1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17581"/>
    <w:pPr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E17581"/>
    <w:pPr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E17581"/>
    <w:pPr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E17581"/>
    <w:pPr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E17581"/>
    <w:pPr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E17581"/>
    <w:pPr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E17581"/>
    <w:pPr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E17581"/>
    <w:pPr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E17581"/>
    <w:pPr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17581"/>
    <w:rPr>
      <w:rFonts w:eastAsiaTheme="majorEastAsia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E17581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17581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Gruformel">
    <w:name w:val="Closing"/>
    <w:basedOn w:val="Standard"/>
    <w:link w:val="GruformelZchn"/>
    <w:uiPriority w:val="99"/>
    <w:semiHidden/>
    <w:unhideWhenUsed/>
    <w:rsid w:val="00E17581"/>
    <w:pPr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E17581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elleRaster1">
    <w:name w:val="Table Grid 1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E1758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E1758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E17581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E17581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E17581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E17581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E17581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E17581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E1758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E17581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E17581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E17581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E17581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E17581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E17581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E17581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E17581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E1758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E1758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E1758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E1758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E1758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E1758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E1758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E1758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E17581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E17581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E17581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E17581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E17581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E17581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E1758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E17581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E17581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E17581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E17581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E17581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E17581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E17581"/>
    <w:rPr>
      <w:rFonts w:ascii="Century Schoolbook" w:hAnsi="Century Schoolbook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17581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17581"/>
    <w:rPr>
      <w:rFonts w:ascii="Century Schoolbook" w:hAnsi="Century Schoolbook" w:cs="Georgia"/>
      <w:i/>
      <w:iCs/>
      <w:color w:val="2B3990" w:themeColor="accent1"/>
    </w:rPr>
  </w:style>
  <w:style w:type="character" w:styleId="Zeilennummer">
    <w:name w:val="line number"/>
    <w:basedOn w:val="Absatz-Standardschriftart"/>
    <w:uiPriority w:val="99"/>
    <w:semiHidden/>
    <w:unhideWhenUsed/>
    <w:rsid w:val="00E17581"/>
    <w:rPr>
      <w:rFonts w:ascii="Century Schoolbook" w:hAnsi="Century Schoolbook"/>
    </w:rPr>
  </w:style>
  <w:style w:type="table" w:styleId="Tabelle3D-Effekt1">
    <w:name w:val="Table 3D effects 1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E17581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semiHidden/>
    <w:rsid w:val="00E17581"/>
    <w:rPr>
      <w:rFonts w:ascii="Century Schoolbook" w:hAnsi="Century Schoolbook"/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E17581"/>
    <w:rPr>
      <w:rFonts w:ascii="Century Schoolbook" w:hAnsi="Century Schoolbook"/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semiHidden/>
    <w:unhideWhenUsed/>
    <w:rsid w:val="00E17581"/>
    <w:rPr>
      <w:rFonts w:ascii="Century Schoolbook" w:hAnsi="Century Schoolbook"/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E17581"/>
    <w:rPr>
      <w:rFonts w:ascii="Century Schoolbook" w:hAnsi="Century Schoolbook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17581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aelmuther/Library/Containers/com.microsoft.Word/Data/Library/Application%20Support/Microsoft/Office/16.0/DTS/Search/%7b5E807DE7-69FA-D241-AE25-D7A82ADE9E9E%7dtf7850073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84F6AEEB0D62349A0F537D2B6C485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E9A068-ECD2-6B48-A055-7540ED766AD8}"/>
      </w:docPartPr>
      <w:docPartBody>
        <w:p w:rsidR="00145929" w:rsidRDefault="000E3F87">
          <w:pPr>
            <w:pStyle w:val="B84F6AEEB0D62349A0F537D2B6C485A8"/>
          </w:pPr>
          <w:r w:rsidRPr="00E17581">
            <w:rPr>
              <w:lang w:bidi="de-DE"/>
            </w:rPr>
            <w:t>MITARBEITER DES MONATS</w:t>
          </w:r>
        </w:p>
      </w:docPartBody>
    </w:docPart>
    <w:docPart>
      <w:docPartPr>
        <w:name w:val="8D5EF8936787734594AF51F4504480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AED94E-A920-6C49-8DE2-52610A4B2B90}"/>
      </w:docPartPr>
      <w:docPartBody>
        <w:p w:rsidR="00145929" w:rsidRDefault="000E3F87">
          <w:pPr>
            <w:pStyle w:val="8D5EF8936787734594AF51F45044806C"/>
          </w:pPr>
          <w:r w:rsidRPr="00E17581">
            <w:rPr>
              <w:lang w:bidi="de-DE"/>
            </w:rPr>
            <w:t>verliehen an</w:t>
          </w:r>
        </w:p>
      </w:docPartBody>
    </w:docPart>
    <w:docPart>
      <w:docPartPr>
        <w:name w:val="0276F270B1F43E46B10EDAB8C36CD4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811488-9E24-1441-A811-04B73E575AA2}"/>
      </w:docPartPr>
      <w:docPartBody>
        <w:p w:rsidR="00763772" w:rsidRPr="00E17581" w:rsidRDefault="000E3F87" w:rsidP="00AA0737">
          <w:r w:rsidRPr="00E17581">
            <w:rPr>
              <w:lang w:bidi="de-DE"/>
            </w:rPr>
            <w:t>in Anerkennung von</w:t>
          </w:r>
        </w:p>
        <w:p w:rsidR="00145929" w:rsidRDefault="000E3F87">
          <w:pPr>
            <w:pStyle w:val="0276F270B1F43E46B10EDAB8C36CD412"/>
          </w:pPr>
          <w:r w:rsidRPr="00E17581">
            <w:rPr>
              <w:lang w:bidi="de-DE"/>
            </w:rPr>
            <w:t>Engagement, Leidenschaft und Einsatz bei der Arbeit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panose1 w:val="020408020504050902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icrosoft YaHei UI">
    <w:panose1 w:val="020B0604020202020204"/>
    <w:charset w:val="86"/>
    <w:family w:val="swiss"/>
    <w:pitch w:val="variable"/>
    <w:sig w:usb0="80000287" w:usb1="28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F87"/>
    <w:rsid w:val="000E3F87"/>
    <w:rsid w:val="00100187"/>
    <w:rsid w:val="00145929"/>
    <w:rsid w:val="0040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8883346DC1CD7458B405DBD6840B798">
    <w:name w:val="A8883346DC1CD7458B405DBD6840B798"/>
  </w:style>
  <w:style w:type="paragraph" w:customStyle="1" w:styleId="B84F6AEEB0D62349A0F537D2B6C485A8">
    <w:name w:val="B84F6AEEB0D62349A0F537D2B6C485A8"/>
  </w:style>
  <w:style w:type="paragraph" w:customStyle="1" w:styleId="8D5EF8936787734594AF51F45044806C">
    <w:name w:val="8D5EF8936787734594AF51F45044806C"/>
  </w:style>
  <w:style w:type="paragraph" w:customStyle="1" w:styleId="A50A152E4A271F46BA44D81D9343B584">
    <w:name w:val="A50A152E4A271F46BA44D81D9343B584"/>
  </w:style>
  <w:style w:type="paragraph" w:customStyle="1" w:styleId="0276F270B1F43E46B10EDAB8C36CD412">
    <w:name w:val="0276F270B1F43E46B10EDAB8C36CD412"/>
  </w:style>
  <w:style w:type="paragraph" w:customStyle="1" w:styleId="FFDA929019E76F43B3C2E1A2F47BAF9B">
    <w:name w:val="FFDA929019E76F43B3C2E1A2F47BAF9B"/>
  </w:style>
  <w:style w:type="paragraph" w:customStyle="1" w:styleId="7BEF315AEAABF9479530A62F0DEF245B">
    <w:name w:val="7BEF315AEAABF9479530A62F0DEF24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{5E807DE7-69FA-D241-AE25-D7A82ADE9E9E}tf78500733.dotx</Template>
  <TotalTime>0</TotalTime>
  <Pages>1</Pages>
  <Words>23</Words>
  <Characters>145</Characters>
  <Application>Microsoft Office Word</Application>
  <DocSecurity>0</DocSecurity>
  <Lines>16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Zertifikat Vorlage</dc:title>
  <dc:subject/>
  <dc:creator/>
  <cp:keywords/>
  <dc:description>Vorla.ch - Quelle Microsoft</dc:description>
  <cp:lastModifiedBy/>
  <cp:revision>1</cp:revision>
  <dcterms:created xsi:type="dcterms:W3CDTF">2020-05-09T19:21:00Z</dcterms:created>
  <dcterms:modified xsi:type="dcterms:W3CDTF">2020-05-09T19:39:00Z</dcterms:modified>
  <cp:category/>
</cp:coreProperties>
</file>